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3E2" w:rsidRPr="002B2ECE" w:rsidRDefault="002B2ECE" w:rsidP="002B2ECE">
      <w:pPr>
        <w:jc w:val="center"/>
        <w:rPr>
          <w:b/>
          <w:sz w:val="24"/>
        </w:rPr>
      </w:pPr>
      <w:r w:rsidRPr="002B2ECE">
        <w:rPr>
          <w:b/>
          <w:sz w:val="24"/>
        </w:rPr>
        <w:t>WIZUALIZACJE POMOCNICZE</w:t>
      </w:r>
    </w:p>
    <w:p w:rsidR="007F70CD" w:rsidRDefault="007F70CD">
      <w:pPr>
        <w:rPr>
          <w:b/>
        </w:rPr>
      </w:pPr>
    </w:p>
    <w:p w:rsidR="001E5320" w:rsidRDefault="00BE5913">
      <w:pPr>
        <w:rPr>
          <w:b/>
        </w:rPr>
      </w:pPr>
      <w:r w:rsidRPr="00BE5913">
        <w:rPr>
          <w:b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B6350F8" wp14:editId="4C25FE81">
            <wp:simplePos x="0" y="0"/>
            <wp:positionH relativeFrom="margin">
              <wp:posOffset>-680720</wp:posOffset>
            </wp:positionH>
            <wp:positionV relativeFrom="paragraph">
              <wp:posOffset>383540</wp:posOffset>
            </wp:positionV>
            <wp:extent cx="10701772" cy="4079875"/>
            <wp:effectExtent l="0" t="0" r="4445" b="0"/>
            <wp:wrapNone/>
            <wp:docPr id="8" name="Obraz 8" descr="\\fs1\users\mredo\Desktop\dsział techniczny_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users\mredo\Desktop\dsział techniczny_5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772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E6745B" w:rsidRDefault="00E6745B" w:rsidP="002B2ECE">
      <w:pPr>
        <w:jc w:val="center"/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  <w:r w:rsidRPr="00BE5913">
        <w:rPr>
          <w:b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9777730" cy="3727599"/>
            <wp:effectExtent l="0" t="0" r="0" b="6350"/>
            <wp:wrapNone/>
            <wp:docPr id="9" name="Obraz 9" descr="\\fs1\users\mredo\Desktop\ADMINISTRACJA PRZETARG\całośc rzut z gó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users\mredo\Desktop\ADMINISTRACJA PRZETARG\całośc rzut z góry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7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  <w:r w:rsidRPr="00BE5913">
        <w:rPr>
          <w:b/>
          <w:noProof/>
          <w:lang w:eastAsia="pl-PL"/>
        </w:rPr>
        <w:lastRenderedPageBreak/>
        <w:drawing>
          <wp:inline distT="0" distB="0" distL="0" distR="0">
            <wp:extent cx="9893934" cy="3771900"/>
            <wp:effectExtent l="0" t="0" r="0" b="0"/>
            <wp:docPr id="10" name="Obraz 10" descr="\\fs1\users\mredo\Desktop\dsział techniczny_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users\mredo\Desktop\dsział techniczny_5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117" cy="37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BE5913" w:rsidRDefault="00BE5913" w:rsidP="002B2ECE">
      <w:pPr>
        <w:jc w:val="center"/>
        <w:rPr>
          <w:b/>
        </w:rPr>
      </w:pPr>
    </w:p>
    <w:p w:rsidR="007F70CD" w:rsidRPr="00E6745B" w:rsidRDefault="00E6745B" w:rsidP="00BE5913">
      <w:pPr>
        <w:jc w:val="center"/>
        <w:rPr>
          <w:b/>
        </w:rPr>
      </w:pPr>
      <w:r w:rsidRPr="00E6745B">
        <w:rPr>
          <w:b/>
        </w:rPr>
        <w:t>Aneksy Kuchenne</w:t>
      </w:r>
    </w:p>
    <w:p w:rsidR="00E6745B" w:rsidRPr="007F70CD" w:rsidRDefault="00E6745B" w:rsidP="002B2ECE">
      <w:pPr>
        <w:jc w:val="center"/>
      </w:pPr>
      <w:r w:rsidRPr="00E6745B"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FB52236" wp14:editId="42EE6276">
            <wp:simplePos x="0" y="0"/>
            <wp:positionH relativeFrom="margin">
              <wp:posOffset>638175</wp:posOffset>
            </wp:positionH>
            <wp:positionV relativeFrom="paragraph">
              <wp:posOffset>107315</wp:posOffset>
            </wp:positionV>
            <wp:extent cx="8648700" cy="6169641"/>
            <wp:effectExtent l="0" t="0" r="0" b="31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6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2B2ECE" w:rsidRDefault="002B2ECE" w:rsidP="007F70CD"/>
    <w:p w:rsidR="002B2ECE" w:rsidRDefault="002B2ECE" w:rsidP="007F70CD"/>
    <w:p w:rsidR="007F70CD" w:rsidRDefault="00E6745B" w:rsidP="007F70CD">
      <w:r w:rsidRPr="00E6745B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D08D4DB" wp14:editId="16DAB95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9500870" cy="6303645"/>
            <wp:effectExtent l="0" t="0" r="5080" b="190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870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0CD" w:rsidRPr="007F70CD" w:rsidRDefault="007F70CD" w:rsidP="007F70CD"/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7F70CD" w:rsidRDefault="007F70CD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BE5913" w:rsidRDefault="00BE5913">
      <w:pPr>
        <w:rPr>
          <w:b/>
        </w:rPr>
      </w:pPr>
      <w:r w:rsidRPr="00BE5913">
        <w:rPr>
          <w:b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B4B9EEB" wp14:editId="1F1CA525">
            <wp:simplePos x="0" y="0"/>
            <wp:positionH relativeFrom="margin">
              <wp:posOffset>352425</wp:posOffset>
            </wp:positionH>
            <wp:positionV relativeFrom="paragraph">
              <wp:posOffset>172085</wp:posOffset>
            </wp:positionV>
            <wp:extent cx="9339471" cy="6318983"/>
            <wp:effectExtent l="0" t="0" r="0" b="571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471" cy="63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BE5913" w:rsidRDefault="00BE5913">
      <w:pPr>
        <w:rPr>
          <w:b/>
        </w:rPr>
      </w:pPr>
    </w:p>
    <w:p w:rsidR="001E5320" w:rsidRPr="002B2ECE" w:rsidRDefault="001E5320" w:rsidP="002B2ECE">
      <w:pPr>
        <w:jc w:val="center"/>
      </w:pPr>
    </w:p>
    <w:p w:rsidR="001E5320" w:rsidRDefault="001E5320">
      <w:pPr>
        <w:rPr>
          <w:b/>
        </w:rPr>
      </w:pPr>
      <w:bookmarkStart w:id="0" w:name="_GoBack"/>
      <w:bookmarkEnd w:id="0"/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1E5320" w:rsidRDefault="001E5320">
      <w:pPr>
        <w:rPr>
          <w:b/>
        </w:rPr>
      </w:pPr>
    </w:p>
    <w:p w:rsidR="00CE479C" w:rsidRPr="00C05989" w:rsidRDefault="00CE479C" w:rsidP="00EC5CA2"/>
    <w:sectPr w:rsidR="00CE479C" w:rsidRPr="00C05989" w:rsidSect="007F70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CD"/>
    <w:rsid w:val="001E5320"/>
    <w:rsid w:val="002B2ECE"/>
    <w:rsid w:val="00350057"/>
    <w:rsid w:val="006A53E2"/>
    <w:rsid w:val="007F70CD"/>
    <w:rsid w:val="00A744CA"/>
    <w:rsid w:val="00BE5913"/>
    <w:rsid w:val="00C05989"/>
    <w:rsid w:val="00CE479C"/>
    <w:rsid w:val="00D704BC"/>
    <w:rsid w:val="00E6745B"/>
    <w:rsid w:val="00EC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160761-F2B2-4D33-8D9F-0EAA9A438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4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7BEDC318.dotm</Template>
  <TotalTime>140</TotalTime>
  <Pages>7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Redo</dc:creator>
  <cp:keywords/>
  <dc:description/>
  <cp:lastModifiedBy>Monika Redo</cp:lastModifiedBy>
  <cp:revision>11</cp:revision>
  <cp:lastPrinted>2020-08-10T10:00:00Z</cp:lastPrinted>
  <dcterms:created xsi:type="dcterms:W3CDTF">2020-06-23T06:31:00Z</dcterms:created>
  <dcterms:modified xsi:type="dcterms:W3CDTF">2020-08-10T10:00:00Z</dcterms:modified>
</cp:coreProperties>
</file>